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B6" w:rsidRPr="007859F7" w:rsidRDefault="00AF3AB6" w:rsidP="00FE4BBB"/>
    <w:p w:rsidR="00AF3AB6" w:rsidRDefault="00AF3AB6" w:rsidP="00FE4BBB">
      <w:pPr>
        <w:rPr>
          <w:lang w:val="en-US"/>
        </w:rPr>
      </w:pPr>
    </w:p>
    <w:p w:rsidR="00AF3AB6" w:rsidRDefault="00AF3AB6" w:rsidP="00FE4BBB">
      <w:pPr>
        <w:rPr>
          <w:lang w:val="en-US"/>
        </w:rPr>
      </w:pPr>
    </w:p>
    <w:p w:rsidR="00AF3AB6" w:rsidRDefault="00AF3AB6" w:rsidP="00FE4BBB">
      <w:r>
        <w:t>Вх. № ………..                                                                                         ДО</w:t>
      </w:r>
    </w:p>
    <w:p w:rsidR="00AF3AB6" w:rsidRDefault="00AF3AB6" w:rsidP="00FE4BBB">
      <w:r>
        <w:t>…………. 20……г.                                                                                  КМЕТА НА</w:t>
      </w:r>
    </w:p>
    <w:p w:rsidR="00AF3AB6" w:rsidRDefault="00AF3AB6" w:rsidP="00FE4BBB">
      <w:pPr>
        <w:outlineLvl w:val="0"/>
      </w:pPr>
      <w:r>
        <w:t xml:space="preserve">                                                                                                                  ОБЩИНА СЛИВЕН</w:t>
      </w:r>
    </w:p>
    <w:p w:rsidR="00AF3AB6" w:rsidRDefault="00AF3AB6" w:rsidP="00FE4BBB"/>
    <w:p w:rsidR="00AF3AB6" w:rsidRDefault="00AF3AB6" w:rsidP="00FE4BBB"/>
    <w:p w:rsidR="00AF3AB6" w:rsidRDefault="00AF3AB6" w:rsidP="00FE4BBB"/>
    <w:p w:rsidR="00AF3AB6" w:rsidRPr="00DC6AA7" w:rsidRDefault="00AF3AB6" w:rsidP="00FE4BBB">
      <w:pPr>
        <w:outlineLvl w:val="0"/>
        <w:rPr>
          <w:b/>
          <w:bCs/>
          <w:sz w:val="44"/>
          <w:szCs w:val="44"/>
        </w:rPr>
      </w:pPr>
      <w:r>
        <w:rPr>
          <w:b/>
          <w:bCs/>
          <w:sz w:val="40"/>
          <w:szCs w:val="40"/>
        </w:rPr>
        <w:t xml:space="preserve">                              </w:t>
      </w:r>
      <w:r w:rsidRPr="00DC6AA7">
        <w:rPr>
          <w:b/>
          <w:bCs/>
          <w:sz w:val="44"/>
          <w:szCs w:val="44"/>
        </w:rPr>
        <w:t>З А Я В Л Е Н И Е</w:t>
      </w:r>
    </w:p>
    <w:p w:rsidR="00AF3AB6" w:rsidRPr="00DC6AA7" w:rsidRDefault="00AF3AB6" w:rsidP="00FE4BBB">
      <w:pPr>
        <w:rPr>
          <w:sz w:val="44"/>
          <w:szCs w:val="44"/>
        </w:rPr>
      </w:pPr>
    </w:p>
    <w:p w:rsidR="00AF3AB6" w:rsidRPr="007B7A93" w:rsidRDefault="00AF3AB6" w:rsidP="00FE4BBB">
      <w:pPr>
        <w:outlineLvl w:val="0"/>
        <w:rPr>
          <w:sz w:val="28"/>
          <w:szCs w:val="28"/>
        </w:rPr>
      </w:pPr>
      <w:r>
        <w:t xml:space="preserve">                                   </w:t>
      </w:r>
      <w:r w:rsidRPr="007B7A93">
        <w:rPr>
          <w:sz w:val="28"/>
          <w:szCs w:val="28"/>
        </w:rPr>
        <w:t>ЗА ПОЛЗВАНЕ НА СОЦИАЛНИ УСЛУГИ</w:t>
      </w:r>
    </w:p>
    <w:p w:rsidR="00AF3AB6" w:rsidRPr="007B7A93" w:rsidRDefault="00AF3AB6" w:rsidP="00FE4BBB">
      <w:pPr>
        <w:rPr>
          <w:sz w:val="28"/>
          <w:szCs w:val="28"/>
        </w:rPr>
      </w:pPr>
      <w:r w:rsidRPr="007B7A93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ОБЩИНСКА </w:t>
      </w:r>
      <w:r w:rsidRPr="007B7A93">
        <w:rPr>
          <w:sz w:val="28"/>
          <w:szCs w:val="28"/>
        </w:rPr>
        <w:t>ДЕЙНОСТ</w:t>
      </w:r>
    </w:p>
    <w:p w:rsidR="00AF3AB6" w:rsidRDefault="00AF3AB6" w:rsidP="00FE4BBB"/>
    <w:p w:rsidR="00AF3AB6" w:rsidRDefault="00AF3AB6" w:rsidP="00FE4BBB"/>
    <w:p w:rsidR="00AF3AB6" w:rsidRDefault="00AF3AB6" w:rsidP="00FE4BBB"/>
    <w:p w:rsidR="00AF3AB6" w:rsidRDefault="00AF3AB6" w:rsidP="00FE4BBB">
      <w:pPr>
        <w:outlineLvl w:val="0"/>
      </w:pPr>
      <w:r>
        <w:t>От …………………………………………………………………… дом. тел. ……………..</w:t>
      </w:r>
    </w:p>
    <w:p w:rsidR="00AF3AB6" w:rsidRDefault="00AF3AB6" w:rsidP="00FE4BBB"/>
    <w:p w:rsidR="00AF3AB6" w:rsidRDefault="00AF3AB6" w:rsidP="00FE4BBB">
      <w:pPr>
        <w:outlineLvl w:val="0"/>
      </w:pPr>
      <w:r>
        <w:t>Настоящ  адрес : гр./с/…………………………………….  община ………………………..</w:t>
      </w:r>
    </w:p>
    <w:p w:rsidR="00AF3AB6" w:rsidRDefault="00AF3AB6" w:rsidP="00FE4BBB"/>
    <w:p w:rsidR="00AF3AB6" w:rsidRDefault="00AF3AB6" w:rsidP="00FE4BBB">
      <w:pPr>
        <w:outlineLvl w:val="0"/>
      </w:pPr>
      <w:r>
        <w:t>Ул. /ж.к. …………………………………….. № ……  Бл. ………Вх. ……….Ап. …………</w:t>
      </w:r>
    </w:p>
    <w:p w:rsidR="00AF3AB6" w:rsidRDefault="00AF3AB6" w:rsidP="00FE4BBB"/>
    <w:p w:rsidR="00AF3AB6" w:rsidRDefault="00AF3AB6" w:rsidP="00FE4BBB">
      <w:pPr>
        <w:outlineLvl w:val="0"/>
      </w:pPr>
      <w:r>
        <w:t>Е Г Н  ………………………….  Лична карта /л.п. серия …………/  № …………………..</w:t>
      </w:r>
    </w:p>
    <w:p w:rsidR="00AF3AB6" w:rsidRDefault="00AF3AB6" w:rsidP="00FE4BBB"/>
    <w:p w:rsidR="00AF3AB6" w:rsidRDefault="00AF3AB6" w:rsidP="00FE4BBB">
      <w:pPr>
        <w:outlineLvl w:val="0"/>
      </w:pPr>
      <w:r>
        <w:t>Издадена  от : …………………..  Гр. …………………………  на  ……………………….</w:t>
      </w:r>
    </w:p>
    <w:p w:rsidR="00AF3AB6" w:rsidRDefault="00AF3AB6" w:rsidP="00FE4BBB"/>
    <w:p w:rsidR="00AF3AB6" w:rsidRDefault="00AF3AB6" w:rsidP="00FE4BBB"/>
    <w:p w:rsidR="00AF3AB6" w:rsidRDefault="00AF3AB6" w:rsidP="00FE4BBB"/>
    <w:p w:rsidR="00AF3AB6" w:rsidRPr="007B7A93" w:rsidRDefault="00AF3AB6" w:rsidP="00FE4BBB">
      <w:pPr>
        <w:outlineLvl w:val="0"/>
        <w:rPr>
          <w:sz w:val="28"/>
          <w:szCs w:val="28"/>
        </w:rPr>
      </w:pPr>
      <w:r w:rsidRPr="007B7A9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</w:t>
      </w:r>
      <w:r w:rsidRPr="007B7A93">
        <w:rPr>
          <w:sz w:val="28"/>
          <w:szCs w:val="28"/>
        </w:rPr>
        <w:t xml:space="preserve">   УВАЖАЕМИ  Г-Н  КМЕТЕ ,</w:t>
      </w:r>
    </w:p>
    <w:p w:rsidR="00AF3AB6" w:rsidRDefault="00AF3AB6" w:rsidP="00FE4BBB">
      <w:bookmarkStart w:id="0" w:name="_GoBack"/>
      <w:bookmarkEnd w:id="0"/>
    </w:p>
    <w:p w:rsidR="00AF3AB6" w:rsidRDefault="00AF3AB6" w:rsidP="00FE4BBB">
      <w:pPr>
        <w:outlineLvl w:val="0"/>
      </w:pPr>
      <w:r>
        <w:t xml:space="preserve">                                       Желая да ползвам социални услуги предоставени от </w:t>
      </w:r>
    </w:p>
    <w:p w:rsidR="00AF3AB6" w:rsidRDefault="00AF3AB6" w:rsidP="00FE4BBB">
      <w:r>
        <w:t xml:space="preserve">                                                   Домашен социален патронаж</w:t>
      </w:r>
    </w:p>
    <w:p w:rsidR="00AF3AB6" w:rsidRDefault="00AF3AB6" w:rsidP="00FE4BBB"/>
    <w:p w:rsidR="00AF3AB6" w:rsidRDefault="00AF3AB6" w:rsidP="00FE4BBB">
      <w:pPr>
        <w:outlineLvl w:val="0"/>
      </w:pPr>
      <w:r>
        <w:t xml:space="preserve">        ПРИЛАГАМ СЛЕДНИТЕ  ДОКУМЕНТИ :</w:t>
      </w:r>
    </w:p>
    <w:p w:rsidR="00AF3AB6" w:rsidRDefault="00AF3AB6" w:rsidP="00FE4BBB"/>
    <w:p w:rsidR="00AF3AB6" w:rsidRDefault="00AF3AB6" w:rsidP="00FE4BBB">
      <w:pPr>
        <w:numPr>
          <w:ilvl w:val="0"/>
          <w:numId w:val="1"/>
        </w:numPr>
      </w:pPr>
      <w:r>
        <w:t>Личен документ за справка</w:t>
      </w:r>
      <w:r>
        <w:rPr>
          <w:lang w:val="en-US"/>
        </w:rPr>
        <w:t>;</w:t>
      </w:r>
    </w:p>
    <w:p w:rsidR="00AF3AB6" w:rsidRDefault="00AF3AB6" w:rsidP="00FE4BBB">
      <w:pPr>
        <w:numPr>
          <w:ilvl w:val="0"/>
          <w:numId w:val="1"/>
        </w:numPr>
      </w:pPr>
      <w:r>
        <w:t>Копие на решение за ЛКК,ТЕЛК /ако има такова/;</w:t>
      </w:r>
    </w:p>
    <w:p w:rsidR="00AF3AB6" w:rsidRDefault="00AF3AB6" w:rsidP="00FE4BBB">
      <w:pPr>
        <w:numPr>
          <w:ilvl w:val="0"/>
          <w:numId w:val="1"/>
        </w:numPr>
      </w:pPr>
      <w:r>
        <w:t>Медицинско удостоверение от общо практикуващ лекар</w:t>
      </w:r>
      <w:r w:rsidRPr="00B41696">
        <w:rPr>
          <w:lang w:val="ru-RU"/>
        </w:rPr>
        <w:t>;</w:t>
      </w:r>
    </w:p>
    <w:p w:rsidR="00AF3AB6" w:rsidRDefault="00AF3AB6" w:rsidP="00FE4BBB">
      <w:pPr>
        <w:numPr>
          <w:ilvl w:val="0"/>
          <w:numId w:val="1"/>
        </w:numPr>
      </w:pPr>
      <w:r>
        <w:t>Декларация за семейно и имотно състояние</w:t>
      </w:r>
      <w:r w:rsidRPr="002A4B5B">
        <w:rPr>
          <w:lang w:val="ru-RU"/>
        </w:rPr>
        <w:t>;</w:t>
      </w:r>
    </w:p>
    <w:p w:rsidR="00AF3AB6" w:rsidRPr="003121AD" w:rsidRDefault="00AF3AB6" w:rsidP="00FE4BBB">
      <w:r>
        <w:rPr>
          <w:lang w:val="ru-RU"/>
        </w:rPr>
        <w:t xml:space="preserve">      5</w:t>
      </w:r>
      <w:r w:rsidRPr="00FB47FC">
        <w:rPr>
          <w:lang w:val="ru-RU"/>
        </w:rPr>
        <w:t xml:space="preserve">.   </w:t>
      </w:r>
      <w:r>
        <w:t xml:space="preserve">Декларация за съгласие за предоставяне  и ползване на лични данни </w:t>
      </w:r>
    </w:p>
    <w:p w:rsidR="00AF3AB6" w:rsidRDefault="00AF3AB6" w:rsidP="00FE4BBB"/>
    <w:p w:rsidR="00AF3AB6" w:rsidRDefault="00AF3AB6" w:rsidP="00FE4BBB"/>
    <w:p w:rsidR="00AF3AB6" w:rsidRDefault="00AF3AB6" w:rsidP="00FE4BBB"/>
    <w:p w:rsidR="00AF3AB6" w:rsidRPr="00745598" w:rsidRDefault="00AF3AB6" w:rsidP="00FE4BBB">
      <w:pPr>
        <w:rPr>
          <w:lang w:val="ru-RU"/>
        </w:rPr>
      </w:pPr>
      <w:r>
        <w:t>Дата …………. год. …………                                          С уважение : ……………….</w:t>
      </w:r>
    </w:p>
    <w:p w:rsidR="00AF3AB6" w:rsidRPr="00FB47FC" w:rsidRDefault="00AF3AB6" w:rsidP="00FE4BBB">
      <w:r>
        <w:t xml:space="preserve">гр. Сливен                                                                                          / подпис / </w:t>
      </w:r>
    </w:p>
    <w:p w:rsidR="00AF3AB6" w:rsidRPr="00FB47FC" w:rsidRDefault="00AF3AB6" w:rsidP="00FE4BBB">
      <w:pPr>
        <w:rPr>
          <w:lang w:val="ru-RU"/>
        </w:rPr>
      </w:pPr>
    </w:p>
    <w:p w:rsidR="00AF3AB6" w:rsidRDefault="00AF3AB6"/>
    <w:sectPr w:rsidR="00AF3AB6" w:rsidSect="00B37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40572"/>
    <w:multiLevelType w:val="hybridMultilevel"/>
    <w:tmpl w:val="A4D032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4BBB"/>
    <w:rsid w:val="002A4B5B"/>
    <w:rsid w:val="003121AD"/>
    <w:rsid w:val="00477AA9"/>
    <w:rsid w:val="005B393E"/>
    <w:rsid w:val="00721ABE"/>
    <w:rsid w:val="00745598"/>
    <w:rsid w:val="007859F7"/>
    <w:rsid w:val="007B7A93"/>
    <w:rsid w:val="00876DD6"/>
    <w:rsid w:val="009F76BE"/>
    <w:rsid w:val="00AF3AB6"/>
    <w:rsid w:val="00B37FC0"/>
    <w:rsid w:val="00B41696"/>
    <w:rsid w:val="00B449D8"/>
    <w:rsid w:val="00C71E25"/>
    <w:rsid w:val="00D465AF"/>
    <w:rsid w:val="00DC6AA7"/>
    <w:rsid w:val="00E40E4A"/>
    <w:rsid w:val="00FB47FC"/>
    <w:rsid w:val="00FE4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BBB"/>
    <w:rPr>
      <w:rFonts w:asci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228</Words>
  <Characters>1303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subject/>
  <dc:creator>GAbraamyan</dc:creator>
  <cp:keywords/>
  <dc:description/>
  <cp:lastModifiedBy>MTerzieva</cp:lastModifiedBy>
  <cp:revision>6</cp:revision>
  <dcterms:created xsi:type="dcterms:W3CDTF">2018-07-26T11:24:00Z</dcterms:created>
  <dcterms:modified xsi:type="dcterms:W3CDTF">2018-07-26T11:27:00Z</dcterms:modified>
</cp:coreProperties>
</file>