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35" w:rsidRPr="00E44262" w:rsidRDefault="007C0735" w:rsidP="000E3CD6">
      <w:pPr>
        <w:ind w:left="5040" w:firstLine="720"/>
        <w:rPr>
          <w:rFonts w:ascii="Times New Roman" w:hAnsi="Times New Roman"/>
          <w:b/>
          <w:i/>
          <w:sz w:val="24"/>
          <w:szCs w:val="24"/>
          <w:lang w:val="bg-BG"/>
        </w:rPr>
      </w:pPr>
      <w:r w:rsidRPr="00FB2672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</w:t>
      </w:r>
      <w:r w:rsidRPr="00E44262">
        <w:rPr>
          <w:rFonts w:ascii="Times New Roman" w:hAnsi="Times New Roman"/>
          <w:b/>
          <w:i/>
          <w:sz w:val="24"/>
          <w:szCs w:val="24"/>
          <w:lang w:val="bg-BG"/>
        </w:rPr>
        <w:t>Образец № 2</w:t>
      </w:r>
    </w:p>
    <w:p w:rsidR="007C0735" w:rsidRPr="000E3CD6" w:rsidRDefault="007C0735" w:rsidP="000E3C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E3CD6">
        <w:rPr>
          <w:rFonts w:ascii="Times New Roman" w:hAnsi="Times New Roman"/>
          <w:b/>
          <w:sz w:val="24"/>
          <w:szCs w:val="24"/>
          <w:lang w:val="bg-BG"/>
        </w:rPr>
        <w:t>ДЕКЛАРАЦИЯ</w:t>
      </w:r>
      <w:r>
        <w:rPr>
          <w:rStyle w:val="FootnoteReference"/>
          <w:rFonts w:ascii="Times New Roman" w:hAnsi="Times New Roman"/>
          <w:b/>
          <w:sz w:val="24"/>
          <w:szCs w:val="24"/>
          <w:lang w:val="bg-BG"/>
        </w:rPr>
        <w:footnoteReference w:id="1"/>
      </w:r>
    </w:p>
    <w:p w:rsidR="007C0735" w:rsidRDefault="007C0735" w:rsidP="000E3C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за липса на обстоятелства</w:t>
      </w:r>
      <w:r>
        <w:rPr>
          <w:rFonts w:ascii="Times New Roman" w:hAnsi="Times New Roman"/>
          <w:b/>
          <w:sz w:val="24"/>
          <w:szCs w:val="24"/>
          <w:lang w:val="en-US"/>
        </w:rPr>
        <w:t>ta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E3CD6">
        <w:rPr>
          <w:rFonts w:ascii="Times New Roman" w:hAnsi="Times New Roman"/>
          <w:b/>
          <w:sz w:val="24"/>
          <w:szCs w:val="24"/>
          <w:lang w:val="bg-BG"/>
        </w:rPr>
        <w:t>по чл.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E3CD6">
        <w:rPr>
          <w:rFonts w:ascii="Times New Roman" w:hAnsi="Times New Roman"/>
          <w:b/>
          <w:sz w:val="24"/>
          <w:szCs w:val="24"/>
          <w:lang w:val="bg-BG"/>
        </w:rPr>
        <w:t>54</w:t>
      </w:r>
      <w:r w:rsidRPr="006D6A96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bg-BG"/>
        </w:rPr>
        <w:t>ал. 1, т. 1-5 и 7</w:t>
      </w:r>
      <w:r w:rsidRPr="000E3CD6">
        <w:rPr>
          <w:rFonts w:ascii="Times New Roman" w:hAnsi="Times New Roman"/>
          <w:b/>
          <w:sz w:val="24"/>
          <w:szCs w:val="24"/>
          <w:lang w:val="bg-BG"/>
        </w:rPr>
        <w:t xml:space="preserve"> от Закона за обществените поръчки</w:t>
      </w:r>
    </w:p>
    <w:p w:rsidR="007C0735" w:rsidRPr="000E3CD6" w:rsidRDefault="007C0735" w:rsidP="000E3C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9639" w:type="dxa"/>
        <w:tblInd w:w="75" w:type="dxa"/>
        <w:tblCellMar>
          <w:left w:w="0" w:type="dxa"/>
          <w:right w:w="0" w:type="dxa"/>
        </w:tblCellMar>
        <w:tblLook w:val="00A0"/>
      </w:tblPr>
      <w:tblGrid>
        <w:gridCol w:w="9639"/>
      </w:tblGrid>
      <w:tr w:rsidR="007C0735" w:rsidRPr="005D2F16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Подписаният/ата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:</w:t>
            </w: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……….</w:t>
            </w:r>
          </w:p>
        </w:tc>
      </w:tr>
      <w:tr w:rsidR="007C0735" w:rsidRPr="005D2F16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(трите имена)</w:t>
            </w:r>
          </w:p>
        </w:tc>
      </w:tr>
      <w:tr w:rsidR="007C0735" w:rsidRPr="00FB2672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данни по документ за самоличност 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…………</w:t>
            </w:r>
          </w:p>
        </w:tc>
      </w:tr>
      <w:tr w:rsidR="007C0735" w:rsidRPr="00FB2672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(номер на лична карта, дата, орган и място на издаването)</w:t>
            </w:r>
          </w:p>
        </w:tc>
      </w:tr>
      <w:tr w:rsidR="007C0735" w:rsidRPr="005D2F16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в качеството си на </w:t>
            </w: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………</w:t>
            </w:r>
          </w:p>
        </w:tc>
      </w:tr>
      <w:tr w:rsidR="007C0735" w:rsidRPr="005D2F16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(длъжност)</w:t>
            </w:r>
          </w:p>
        </w:tc>
      </w:tr>
      <w:tr w:rsidR="007C0735" w:rsidRPr="005D2F16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на </w:t>
            </w: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…………………………………………………………………………………………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…………</w:t>
            </w:r>
          </w:p>
        </w:tc>
      </w:tr>
      <w:tr w:rsidR="007C0735" w:rsidRPr="005D2F16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(наименование на участника)</w:t>
            </w:r>
          </w:p>
        </w:tc>
      </w:tr>
      <w:tr w:rsidR="007C0735" w:rsidRPr="005D2F16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E3CD6" w:rsidRDefault="007C0735" w:rsidP="000E3C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ЕИК/БУЛСТАТ </w:t>
            </w: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…………………………………………………………………….…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…………..</w:t>
            </w: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,</w:t>
            </w:r>
          </w:p>
        </w:tc>
      </w:tr>
      <w:tr w:rsidR="007C0735" w:rsidRPr="00FB2672" w:rsidTr="000E3CD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FB2672" w:rsidRDefault="007C0735" w:rsidP="006D6A96">
            <w:pPr>
              <w:ind w:firstLine="567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в изпълнение на </w:t>
            </w:r>
            <w:hyperlink r:id="rId7" w:history="1">
              <w:r w:rsidRPr="000E3CD6">
                <w:rPr>
                  <w:rFonts w:ascii="Times New Roman" w:hAnsi="Times New Roman"/>
                  <w:color w:val="000000"/>
                  <w:sz w:val="24"/>
                  <w:szCs w:val="24"/>
                  <w:lang w:val="bg-BG" w:eastAsia="bg-BG"/>
                </w:rPr>
                <w:t>чл. 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  <w:lang w:val="bg-BG" w:eastAsia="bg-BG"/>
                </w:rPr>
                <w:t>97</w:t>
              </w:r>
              <w:r w:rsidRPr="000E3CD6">
                <w:rPr>
                  <w:rFonts w:ascii="Times New Roman" w:hAnsi="Times New Roman"/>
                  <w:color w:val="000000"/>
                  <w:sz w:val="24"/>
                  <w:szCs w:val="24"/>
                  <w:lang w:val="bg-BG" w:eastAsia="bg-BG"/>
                </w:rPr>
                <w:t>, ал. 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  <w:lang w:val="bg-BG" w:eastAsia="bg-BG"/>
                </w:rPr>
                <w:t>5</w:t>
              </w:r>
              <w:r w:rsidRPr="00FB2672">
                <w:rPr>
                  <w:rFonts w:ascii="Times New Roman" w:hAnsi="Times New Roman"/>
                  <w:color w:val="000000"/>
                  <w:sz w:val="24"/>
                  <w:szCs w:val="24"/>
                  <w:lang w:val="ru-RU" w:eastAsia="bg-BG"/>
                </w:rPr>
                <w:t xml:space="preserve"> 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  <w:lang w:val="bg-BG" w:eastAsia="bg-BG"/>
                </w:rPr>
                <w:t>от</w:t>
              </w:r>
              <w:r w:rsidRPr="000E3CD6">
                <w:rPr>
                  <w:rFonts w:ascii="Times New Roman" w:hAnsi="Times New Roman"/>
                  <w:color w:val="000000"/>
                  <w:sz w:val="24"/>
                  <w:szCs w:val="24"/>
                  <w:lang w:val="bg-BG" w:eastAsia="bg-BG"/>
                </w:rPr>
                <w:t xml:space="preserve"> 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  <w:lang w:val="bg-BG" w:eastAsia="bg-BG"/>
                </w:rPr>
                <w:t>ПП</w:t>
              </w:r>
              <w:r w:rsidRPr="000E3CD6">
                <w:rPr>
                  <w:rFonts w:ascii="Times New Roman" w:hAnsi="Times New Roman"/>
                  <w:color w:val="000000"/>
                  <w:sz w:val="24"/>
                  <w:szCs w:val="24"/>
                  <w:bdr w:val="none" w:sz="0" w:space="0" w:color="auto" w:frame="1"/>
                  <w:shd w:val="clear" w:color="auto" w:fill="FFFFFF"/>
                  <w:lang w:val="bg-BG" w:eastAsia="bg-BG"/>
                </w:rPr>
                <w:t>ЗОП</w:t>
              </w:r>
            </w:hyperlink>
            <w:r w:rsidRPr="000E3CD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в съответствие с изискванията на възложителя при възлагане на обществена поръчка с предмет </w:t>
            </w:r>
            <w:r w:rsidRPr="00FB267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„Доставка</w:t>
            </w:r>
            <w:r w:rsidRPr="00FB2672">
              <w:rPr>
                <w:rFonts w:ascii="Times New Roman" w:hAnsi="Times New Roman"/>
                <w:b/>
                <w:sz w:val="24"/>
                <w:szCs w:val="24"/>
                <w:lang w:val="ru-RU" w:eastAsia="pl-PL"/>
              </w:rPr>
              <w:t xml:space="preserve"> на нов изцяло електрически автомобил </w:t>
            </w:r>
            <w:r w:rsidRPr="00FB267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 нуждите на Община Сливен“</w:t>
            </w:r>
          </w:p>
          <w:p w:rsidR="007C0735" w:rsidRPr="006D6A96" w:rsidRDefault="007C0735" w:rsidP="00517CC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</w:tbl>
    <w:p w:rsidR="007C0735" w:rsidRDefault="007C0735" w:rsidP="000E3CD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7C0735" w:rsidRPr="000E3CD6" w:rsidRDefault="007C0735" w:rsidP="000E3CD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0E3CD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ДЕКЛАРИРАМ:</w:t>
      </w:r>
    </w:p>
    <w:p w:rsidR="007C0735" w:rsidRDefault="007C0735" w:rsidP="000E3CD6">
      <w:pPr>
        <w:spacing w:before="240"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b/>
          <w:sz w:val="24"/>
          <w:szCs w:val="24"/>
          <w:lang w:val="bg-BG"/>
        </w:rPr>
        <w:t xml:space="preserve">1. 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В качеството ми на лице по чл. </w:t>
      </w:r>
      <w:r>
        <w:rPr>
          <w:rFonts w:ascii="Times New Roman" w:hAnsi="Times New Roman"/>
          <w:sz w:val="24"/>
          <w:szCs w:val="24"/>
          <w:lang w:val="bg-BG"/>
        </w:rPr>
        <w:t>54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, ал. </w:t>
      </w:r>
      <w:r>
        <w:rPr>
          <w:rFonts w:ascii="Times New Roman" w:hAnsi="Times New Roman"/>
          <w:sz w:val="24"/>
          <w:szCs w:val="24"/>
          <w:lang w:val="bg-BG"/>
        </w:rPr>
        <w:t>2 от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 ЗОП не съм осъждан с влязла в сила присъда/реабилитиран съм </w:t>
      </w:r>
      <w:r w:rsidRPr="000E3CD6">
        <w:rPr>
          <w:rFonts w:ascii="Times New Roman" w:hAnsi="Times New Roman"/>
          <w:b/>
          <w:i/>
          <w:sz w:val="24"/>
          <w:szCs w:val="24"/>
          <w:lang w:val="bg-BG"/>
        </w:rPr>
        <w:t>(невярното се зачертава)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 за:</w:t>
      </w:r>
    </w:p>
    <w:p w:rsidR="007C0735" w:rsidRPr="000E3CD6" w:rsidRDefault="007C0735" w:rsidP="000E3CD6">
      <w:pPr>
        <w:spacing w:before="240"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а) престъпление по чл. 108а от Наказателния кодекс – тероризъм;</w:t>
      </w:r>
    </w:p>
    <w:p w:rsidR="007C0735" w:rsidRPr="000E3CD6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б) престъпление по чл. 159а – 159г от Наказателния кодекс – трафик на хора;</w:t>
      </w:r>
    </w:p>
    <w:p w:rsidR="007C0735" w:rsidRPr="000E3CD6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в) престъпления против трудовите права на гражданите по чл. 172 от Наказателния кодекс;</w:t>
      </w:r>
    </w:p>
    <w:p w:rsidR="007C0735" w:rsidRPr="000E3CD6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г) престъпления по чл. 192а от Наказателния кодекс;</w:t>
      </w:r>
    </w:p>
    <w:p w:rsidR="007C0735" w:rsidRPr="000E3CD6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д) престъпление против собствеността по чл. 194 – 217 от Наказателния кодекс;</w:t>
      </w:r>
    </w:p>
    <w:p w:rsidR="007C0735" w:rsidRPr="000E3CD6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е) престъпление против стопанството по чл. 219 – 252 от Наказателния кодекс;</w:t>
      </w:r>
    </w:p>
    <w:p w:rsidR="007C0735" w:rsidRPr="000E3CD6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ж) престъпление против финансовата, данъчната или осигурителната система, включително изпиране на пари, по чл. 253 – 260 от Наказателния кодекс;</w:t>
      </w:r>
    </w:p>
    <w:p w:rsidR="007C0735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з) подкуп по чл. 301 – 307 от Наказателния кодекс;</w:t>
      </w:r>
    </w:p>
    <w:p w:rsidR="007C0735" w:rsidRPr="000E3CD6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и) участие в организирана престъпна група по чл. 321 и 321а от Наказателния кодекс;</w:t>
      </w:r>
    </w:p>
    <w:p w:rsidR="007C0735" w:rsidRPr="000E3CD6" w:rsidRDefault="007C0735" w:rsidP="000E3CD6">
      <w:pPr>
        <w:spacing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й) престъпления против околната среда по чл. 352</w:t>
      </w:r>
      <w:r>
        <w:rPr>
          <w:rFonts w:ascii="Times New Roman" w:hAnsi="Times New Roman"/>
          <w:sz w:val="24"/>
          <w:szCs w:val="24"/>
          <w:lang w:val="bg-BG"/>
        </w:rPr>
        <w:t xml:space="preserve"> – 353е от Наказателния кодекс;</w:t>
      </w:r>
    </w:p>
    <w:p w:rsidR="007C0735" w:rsidRPr="000E3CD6" w:rsidRDefault="007C0735" w:rsidP="000E3CD6">
      <w:pPr>
        <w:spacing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b/>
          <w:sz w:val="24"/>
          <w:szCs w:val="24"/>
          <w:lang w:val="bg-BG"/>
        </w:rPr>
        <w:t>2.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C0F1D">
        <w:rPr>
          <w:rFonts w:ascii="Times New Roman" w:hAnsi="Times New Roman"/>
          <w:sz w:val="24"/>
          <w:szCs w:val="24"/>
          <w:lang w:val="bg-BG"/>
        </w:rPr>
        <w:t xml:space="preserve">В качеството ми на лице по чл. 54, ал. 2 от ЗОП </w:t>
      </w:r>
      <w:r>
        <w:rPr>
          <w:rFonts w:ascii="Times New Roman" w:hAnsi="Times New Roman"/>
          <w:sz w:val="24"/>
          <w:szCs w:val="24"/>
          <w:lang w:val="bg-BG"/>
        </w:rPr>
        <w:t>н</w:t>
      </w:r>
      <w:r w:rsidRPr="000E3CD6">
        <w:rPr>
          <w:rFonts w:ascii="Times New Roman" w:hAnsi="Times New Roman"/>
          <w:sz w:val="24"/>
          <w:szCs w:val="24"/>
          <w:lang w:val="bg-BG"/>
        </w:rPr>
        <w:t>е съм осъждан с влязла в сила присъда/реабилитиран съм (невярното се зачертава) за престъпление, аналогично на тези по т. 1, в друга д</w:t>
      </w:r>
      <w:r>
        <w:rPr>
          <w:rFonts w:ascii="Times New Roman" w:hAnsi="Times New Roman"/>
          <w:sz w:val="24"/>
          <w:szCs w:val="24"/>
          <w:lang w:val="bg-BG"/>
        </w:rPr>
        <w:t>ържава членка или трета страна;</w:t>
      </w:r>
    </w:p>
    <w:p w:rsidR="007C0735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b/>
          <w:sz w:val="24"/>
          <w:szCs w:val="24"/>
          <w:lang w:val="bg-BG"/>
        </w:rPr>
        <w:t>3.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 Представляваният от мен участник </w:t>
      </w:r>
      <w:r w:rsidRPr="000E3CD6">
        <w:rPr>
          <w:rFonts w:ascii="Times New Roman" w:hAnsi="Times New Roman"/>
          <w:b/>
          <w:i/>
          <w:sz w:val="24"/>
          <w:szCs w:val="24"/>
          <w:lang w:val="bg-BG"/>
        </w:rPr>
        <w:t>(отбелязва се само едно обстоятелство, което се отнася до конкретния участник)</w:t>
      </w:r>
      <w:r w:rsidRPr="000E3CD6">
        <w:rPr>
          <w:rFonts w:ascii="Times New Roman" w:hAnsi="Times New Roman"/>
          <w:sz w:val="24"/>
          <w:szCs w:val="24"/>
          <w:lang w:val="bg-BG"/>
        </w:rPr>
        <w:t>:</w:t>
      </w:r>
    </w:p>
    <w:p w:rsidR="007C0735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 xml:space="preserve">а) няма задължения за данъци и данъчно осигурителни вноски по смисъла на чл. 162, ал. 2, т. 1 от Данъчно-осигурителния процесуален кодекс и лихвите по тях към държавата и към община по седалището на Възложителя или на представлявания от мен участник или аналогични задължения, установени акт на компетентен орган съгласно законодателството </w:t>
      </w:r>
      <w:r w:rsidRPr="002E6ED0">
        <w:rPr>
          <w:rFonts w:ascii="Times New Roman" w:hAnsi="Times New Roman"/>
          <w:sz w:val="24"/>
          <w:szCs w:val="24"/>
          <w:lang w:val="bg-BG"/>
        </w:rPr>
        <w:t>на държавата, в която съм установен;</w:t>
      </w:r>
    </w:p>
    <w:p w:rsidR="007C0735" w:rsidRDefault="007C0735" w:rsidP="00BE5B2E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E3CD6">
        <w:rPr>
          <w:rFonts w:ascii="Times New Roman" w:hAnsi="Times New Roman"/>
          <w:sz w:val="24"/>
          <w:szCs w:val="24"/>
          <w:lang w:val="bg-BG"/>
        </w:rPr>
        <w:t>б) има задължения за данъци и данъчно осигурителни вноски по смисъла на чл. 162, ал. 2, т. 1 от Данъчно-осигурителния процесуален кодекс и лихвите по тях към държавата и към община по седалището на Възложителя или на представлявания от мен участник или аналогични задължения, установени акт на компетентен орган съгласно законодателството по установяване, но за</w:t>
      </w:r>
      <w:r>
        <w:rPr>
          <w:rFonts w:ascii="Times New Roman" w:hAnsi="Times New Roman"/>
          <w:sz w:val="24"/>
          <w:szCs w:val="24"/>
          <w:lang w:val="bg-BG"/>
        </w:rPr>
        <w:t xml:space="preserve"> същите е допуснато разсрочване, </w:t>
      </w:r>
      <w:r w:rsidRPr="000E3CD6">
        <w:rPr>
          <w:rFonts w:ascii="Times New Roman" w:hAnsi="Times New Roman"/>
          <w:sz w:val="24"/>
          <w:szCs w:val="24"/>
          <w:lang w:val="bg-BG"/>
        </w:rPr>
        <w:t>отсрочване</w:t>
      </w:r>
      <w:r>
        <w:rPr>
          <w:rFonts w:ascii="Times New Roman" w:hAnsi="Times New Roman"/>
          <w:sz w:val="24"/>
          <w:szCs w:val="24"/>
          <w:lang w:val="bg-BG"/>
        </w:rPr>
        <w:t xml:space="preserve"> или обезпечение на задълженията или задължението е по акт, който не е влязъл в сила</w:t>
      </w:r>
      <w:r w:rsidRPr="000E3CD6">
        <w:rPr>
          <w:rFonts w:ascii="Times New Roman" w:hAnsi="Times New Roman"/>
          <w:sz w:val="24"/>
          <w:szCs w:val="24"/>
          <w:lang w:val="bg-BG"/>
        </w:rPr>
        <w:t>;</w:t>
      </w:r>
    </w:p>
    <w:p w:rsidR="007C0735" w:rsidRDefault="007C0735" w:rsidP="00BE5B2E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в) налице е една от следните хипотези:</w:t>
      </w:r>
    </w:p>
    <w:p w:rsidR="007C0735" w:rsidRPr="00BE5B2E" w:rsidRDefault="007C0735" w:rsidP="00BE5B2E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BE5B2E">
        <w:rPr>
          <w:rFonts w:ascii="Times New Roman" w:hAnsi="Times New Roman"/>
          <w:sz w:val="24"/>
          <w:szCs w:val="24"/>
          <w:lang w:val="bg-BG"/>
        </w:rPr>
        <w:t xml:space="preserve">налага </w:t>
      </w:r>
      <w:r>
        <w:rPr>
          <w:rFonts w:ascii="Times New Roman" w:hAnsi="Times New Roman"/>
          <w:sz w:val="24"/>
          <w:szCs w:val="24"/>
          <w:lang w:val="bg-BG"/>
        </w:rPr>
        <w:t xml:space="preserve">се </w:t>
      </w:r>
      <w:r w:rsidRPr="00BE5B2E">
        <w:rPr>
          <w:rFonts w:ascii="Times New Roman" w:hAnsi="Times New Roman"/>
          <w:sz w:val="24"/>
          <w:szCs w:val="24"/>
          <w:lang w:val="bg-BG"/>
        </w:rPr>
        <w:t>да се защитят особено важни държавни или обществени интереси;</w:t>
      </w:r>
    </w:p>
    <w:p w:rsidR="007C0735" w:rsidRDefault="007C0735" w:rsidP="00BE5B2E">
      <w:pPr>
        <w:spacing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Pr="00BE5B2E">
        <w:rPr>
          <w:rFonts w:ascii="Times New Roman" w:hAnsi="Times New Roman"/>
          <w:sz w:val="24"/>
          <w:szCs w:val="24"/>
          <w:lang w:val="bg-BG"/>
        </w:rPr>
        <w:t xml:space="preserve">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година.</w:t>
      </w:r>
    </w:p>
    <w:p w:rsidR="007C0735" w:rsidRDefault="007C0735" w:rsidP="000E3CD6">
      <w:pPr>
        <w:spacing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b/>
          <w:sz w:val="24"/>
          <w:szCs w:val="24"/>
          <w:lang w:val="bg-BG"/>
        </w:rPr>
        <w:t>4.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 За представлявания от мен участник не е  налице неравнопоставеност в случаите по чл. 44, ал. 5 от ЗОП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7C0735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b/>
          <w:sz w:val="24"/>
          <w:szCs w:val="24"/>
          <w:lang w:val="bg-BG"/>
        </w:rPr>
        <w:t>5.</w:t>
      </w:r>
      <w:r>
        <w:rPr>
          <w:rFonts w:ascii="Times New Roman" w:hAnsi="Times New Roman"/>
          <w:sz w:val="24"/>
          <w:szCs w:val="24"/>
          <w:lang w:val="bg-BG"/>
        </w:rPr>
        <w:t xml:space="preserve"> От името на представлявания от мен участник в настоящия ред за възлагане:</w:t>
      </w:r>
    </w:p>
    <w:p w:rsidR="007C0735" w:rsidRDefault="007C0735" w:rsidP="000E3CD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а) не </w:t>
      </w:r>
      <w:r w:rsidRPr="000E3CD6">
        <w:rPr>
          <w:rFonts w:ascii="Times New Roman" w:hAnsi="Times New Roman"/>
          <w:sz w:val="24"/>
          <w:szCs w:val="24"/>
          <w:lang w:val="bg-BG"/>
        </w:rPr>
        <w:t>съм представил документ с невярно съдържание, свързан с удостоверяване липсата на основания за отстраняване или изпълнението на критериите за подбор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7C0735" w:rsidRDefault="007C0735" w:rsidP="00DC0F1D">
      <w:pPr>
        <w:spacing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б) </w:t>
      </w:r>
      <w:r w:rsidRPr="000E3CD6">
        <w:rPr>
          <w:rFonts w:ascii="Times New Roman" w:hAnsi="Times New Roman"/>
          <w:sz w:val="24"/>
          <w:szCs w:val="24"/>
          <w:lang w:val="bg-BG"/>
        </w:rPr>
        <w:t xml:space="preserve">предоставил </w:t>
      </w:r>
      <w:r>
        <w:rPr>
          <w:rFonts w:ascii="Times New Roman" w:hAnsi="Times New Roman"/>
          <w:sz w:val="24"/>
          <w:szCs w:val="24"/>
          <w:lang w:val="bg-BG"/>
        </w:rPr>
        <w:t xml:space="preserve">съм цялата </w:t>
      </w:r>
      <w:r w:rsidRPr="000E3CD6">
        <w:rPr>
          <w:rFonts w:ascii="Times New Roman" w:hAnsi="Times New Roman"/>
          <w:sz w:val="24"/>
          <w:szCs w:val="24"/>
          <w:lang w:val="bg-BG"/>
        </w:rPr>
        <w:t>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7C0735" w:rsidRDefault="007C0735" w:rsidP="00DC0F1D">
      <w:pPr>
        <w:spacing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6D6A96">
        <w:rPr>
          <w:rFonts w:ascii="Times New Roman" w:hAnsi="Times New Roman"/>
          <w:b/>
          <w:sz w:val="24"/>
          <w:szCs w:val="24"/>
          <w:lang w:val="bg-BG"/>
        </w:rPr>
        <w:t>6</w:t>
      </w:r>
      <w:r w:rsidRPr="000608B6">
        <w:rPr>
          <w:rFonts w:ascii="Times New Roman" w:hAnsi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C0F1D">
        <w:rPr>
          <w:rFonts w:ascii="Times New Roman" w:hAnsi="Times New Roman"/>
          <w:sz w:val="24"/>
          <w:szCs w:val="24"/>
          <w:lang w:val="bg-BG"/>
        </w:rPr>
        <w:t xml:space="preserve">В качеството ми на лице по чл. 54, ал. 2 от ЗОП </w:t>
      </w:r>
      <w:r>
        <w:rPr>
          <w:rFonts w:ascii="Times New Roman" w:hAnsi="Times New Roman"/>
          <w:sz w:val="24"/>
          <w:szCs w:val="24"/>
          <w:lang w:val="bg-BG"/>
        </w:rPr>
        <w:t xml:space="preserve">не съм в </w:t>
      </w:r>
      <w:r w:rsidRPr="00BE5B2E">
        <w:rPr>
          <w:rFonts w:ascii="Times New Roman" w:hAnsi="Times New Roman"/>
          <w:sz w:val="24"/>
          <w:szCs w:val="24"/>
          <w:lang w:val="bg-BG"/>
        </w:rPr>
        <w:t>конфликт на интереси</w:t>
      </w:r>
      <w:r>
        <w:rPr>
          <w:rFonts w:ascii="Times New Roman" w:hAnsi="Times New Roman"/>
          <w:sz w:val="24"/>
          <w:szCs w:val="24"/>
          <w:lang w:val="bg-BG"/>
        </w:rPr>
        <w:t xml:space="preserve"> с възложителя</w:t>
      </w:r>
      <w:r w:rsidRPr="00BE5B2E">
        <w:rPr>
          <w:rFonts w:ascii="Times New Roman" w:hAnsi="Times New Roman"/>
          <w:sz w:val="24"/>
          <w:szCs w:val="24"/>
          <w:lang w:val="bg-BG"/>
        </w:rPr>
        <w:t xml:space="preserve">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</w:t>
      </w:r>
      <w:r>
        <w:rPr>
          <w:rFonts w:ascii="Times New Roman" w:hAnsi="Times New Roman"/>
          <w:sz w:val="24"/>
          <w:szCs w:val="24"/>
          <w:lang w:val="bg-BG"/>
        </w:rPr>
        <w:t xml:space="preserve">или </w:t>
      </w:r>
      <w:r w:rsidRPr="00BE5B2E">
        <w:rPr>
          <w:rFonts w:ascii="Times New Roman" w:hAnsi="Times New Roman"/>
          <w:sz w:val="24"/>
          <w:szCs w:val="24"/>
          <w:lang w:val="bg-BG"/>
        </w:rPr>
        <w:t>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поръчка, който не може да бъде отстранен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7C0735" w:rsidRDefault="007C0735" w:rsidP="00E94C1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C0735" w:rsidRDefault="007C0735" w:rsidP="00E94C1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sz w:val="24"/>
          <w:szCs w:val="24"/>
          <w:lang w:val="bg-BG"/>
        </w:rPr>
        <w:t xml:space="preserve">Известна ми е отговорността по чл. 313 от Наказателния кодекс за неверни данни. </w:t>
      </w:r>
    </w:p>
    <w:p w:rsidR="007C0735" w:rsidRDefault="007C0735" w:rsidP="00E94C1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sz w:val="24"/>
          <w:szCs w:val="24"/>
          <w:lang w:val="bg-BG"/>
        </w:rPr>
        <w:t>Задължавам се при промени в горепосочените обстоятелства да уведомя възложителя в</w:t>
      </w:r>
      <w:r>
        <w:rPr>
          <w:rFonts w:ascii="Times New Roman" w:hAnsi="Times New Roman"/>
          <w:sz w:val="24"/>
          <w:szCs w:val="24"/>
          <w:lang w:val="bg-BG"/>
        </w:rPr>
        <w:t xml:space="preserve"> 3</w:t>
      </w:r>
      <w:r w:rsidRPr="000608B6">
        <w:rPr>
          <w:rFonts w:ascii="Times New Roman" w:hAnsi="Times New Roman"/>
          <w:sz w:val="24"/>
          <w:szCs w:val="24"/>
          <w:lang w:val="bg-BG"/>
        </w:rPr>
        <w:t>-дневен срок от настъпването им.</w:t>
      </w:r>
    </w:p>
    <w:p w:rsidR="007C0735" w:rsidRDefault="007C0735" w:rsidP="000608B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sz w:val="24"/>
          <w:szCs w:val="24"/>
          <w:lang w:val="bg-BG"/>
        </w:rPr>
        <w:t xml:space="preserve">Публичните регистри (съгласно законодателството на държавата, в която участникът е установен), в които се съдържа информация за посочените обстоятелства по т. </w:t>
      </w:r>
      <w:r>
        <w:rPr>
          <w:rFonts w:ascii="Times New Roman" w:hAnsi="Times New Roman"/>
          <w:sz w:val="24"/>
          <w:szCs w:val="24"/>
          <w:lang w:val="bg-BG"/>
        </w:rPr>
        <w:t xml:space="preserve">2, 3 и 6 </w:t>
      </w:r>
      <w:r w:rsidRPr="000608B6">
        <w:rPr>
          <w:rFonts w:ascii="Times New Roman" w:hAnsi="Times New Roman"/>
          <w:sz w:val="24"/>
          <w:szCs w:val="24"/>
          <w:lang w:val="bg-BG"/>
        </w:rPr>
        <w:t xml:space="preserve">са: </w:t>
      </w:r>
    </w:p>
    <w:p w:rsidR="007C0735" w:rsidRDefault="007C0735" w:rsidP="000608B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1………………………………………………………………………………………………………..</w:t>
      </w:r>
    </w:p>
    <w:p w:rsidR="007C0735" w:rsidRDefault="007C0735" w:rsidP="000608B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2………………………………………………………………………………………………………..</w:t>
      </w:r>
    </w:p>
    <w:p w:rsidR="007C0735" w:rsidRPr="000608B6" w:rsidRDefault="007C0735" w:rsidP="000608B6">
      <w:pPr>
        <w:spacing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3………………………………………………………………………………………………………..</w:t>
      </w:r>
    </w:p>
    <w:p w:rsidR="007C0735" w:rsidRDefault="007C0735" w:rsidP="000608B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 w:rsidRPr="000608B6">
        <w:rPr>
          <w:rFonts w:ascii="Times New Roman" w:hAnsi="Times New Roman"/>
          <w:sz w:val="24"/>
          <w:szCs w:val="24"/>
          <w:lang w:val="bg-BG"/>
        </w:rPr>
        <w:t xml:space="preserve">Компетентните органи (съгласно законодателството на държавата, в която участникът е установен), които са длъжни да предоставят служебно на възложителя информация за обстоятелствата по т. </w:t>
      </w:r>
      <w:r>
        <w:rPr>
          <w:rFonts w:ascii="Times New Roman" w:hAnsi="Times New Roman"/>
          <w:sz w:val="24"/>
          <w:szCs w:val="24"/>
          <w:lang w:val="bg-BG"/>
        </w:rPr>
        <w:t>2, 3 и 6</w:t>
      </w:r>
      <w:r w:rsidRPr="000608B6">
        <w:rPr>
          <w:rFonts w:ascii="Times New Roman" w:hAnsi="Times New Roman"/>
          <w:sz w:val="24"/>
          <w:szCs w:val="24"/>
          <w:lang w:val="bg-BG"/>
        </w:rPr>
        <w:t xml:space="preserve"> са:</w:t>
      </w:r>
    </w:p>
    <w:p w:rsidR="007C0735" w:rsidRDefault="007C0735" w:rsidP="000608B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1……………………………………………………………………………………………………….</w:t>
      </w:r>
    </w:p>
    <w:p w:rsidR="007C0735" w:rsidRDefault="007C0735" w:rsidP="000608B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2………………………………………………………………………………………………………..</w:t>
      </w:r>
    </w:p>
    <w:p w:rsidR="007C0735" w:rsidRPr="000608B6" w:rsidRDefault="007C0735" w:rsidP="000608B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3………………………………………………………………………………………………………..</w:t>
      </w:r>
    </w:p>
    <w:p w:rsidR="007C0735" w:rsidRDefault="007C0735" w:rsidP="00E94C1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9639" w:type="dxa"/>
        <w:tblInd w:w="75" w:type="dxa"/>
        <w:tblCellMar>
          <w:left w:w="0" w:type="dxa"/>
          <w:right w:w="0" w:type="dxa"/>
        </w:tblCellMar>
        <w:tblLook w:val="00A0"/>
      </w:tblPr>
      <w:tblGrid>
        <w:gridCol w:w="2319"/>
        <w:gridCol w:w="7320"/>
      </w:tblGrid>
      <w:tr w:rsidR="007C0735" w:rsidRPr="005D2F16" w:rsidTr="00844F0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608B6" w:rsidRDefault="007C0735" w:rsidP="000608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608B6" w:rsidRDefault="007C0735" w:rsidP="000608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7C0735" w:rsidRPr="005D2F16" w:rsidTr="00844F0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608B6" w:rsidRDefault="007C0735" w:rsidP="000608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608B6" w:rsidRDefault="007C0735" w:rsidP="000608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7C0735" w:rsidRPr="005D2F16" w:rsidTr="00844F0D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608B6" w:rsidRDefault="007C0735" w:rsidP="000608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Подпис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0735" w:rsidRPr="000608B6" w:rsidRDefault="007C0735" w:rsidP="000608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</w:tbl>
    <w:p w:rsidR="007C0735" w:rsidRDefault="007C0735" w:rsidP="00E94C16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sectPr w:rsidR="007C0735" w:rsidSect="000E3CD6">
      <w:headerReference w:type="default" r:id="rId8"/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735" w:rsidRDefault="007C0735" w:rsidP="008E732B">
      <w:pPr>
        <w:spacing w:after="0" w:line="240" w:lineRule="auto"/>
      </w:pPr>
      <w:r>
        <w:separator/>
      </w:r>
    </w:p>
  </w:endnote>
  <w:endnote w:type="continuationSeparator" w:id="0">
    <w:p w:rsidR="007C0735" w:rsidRDefault="007C0735" w:rsidP="008E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35" w:rsidRDefault="007C0735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7C0735" w:rsidRDefault="007C07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735" w:rsidRDefault="007C0735" w:rsidP="008E732B">
      <w:pPr>
        <w:spacing w:after="0" w:line="240" w:lineRule="auto"/>
      </w:pPr>
      <w:r>
        <w:separator/>
      </w:r>
    </w:p>
  </w:footnote>
  <w:footnote w:type="continuationSeparator" w:id="0">
    <w:p w:rsidR="007C0735" w:rsidRDefault="007C0735" w:rsidP="008E732B">
      <w:pPr>
        <w:spacing w:after="0" w:line="240" w:lineRule="auto"/>
      </w:pPr>
      <w:r>
        <w:continuationSeparator/>
      </w:r>
    </w:p>
  </w:footnote>
  <w:footnote w:id="1"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FB2672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E44262">
        <w:rPr>
          <w:rFonts w:ascii="Times New Roman" w:hAnsi="Times New Roman"/>
          <w:i/>
          <w:sz w:val="18"/>
          <w:szCs w:val="18"/>
          <w:lang w:val="bg-BG"/>
        </w:rPr>
        <w:t xml:space="preserve">Съгласно </w:t>
      </w: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чл. 40 от ППЗОП декларацията по т. 1, 2</w:t>
      </w:r>
      <w:r>
        <w:rPr>
          <w:rFonts w:ascii="Times New Roman" w:hAnsi="Times New Roman"/>
          <w:i/>
          <w:sz w:val="18"/>
          <w:szCs w:val="18"/>
          <w:lang w:val="bg-BG" w:eastAsia="bg-BG"/>
        </w:rPr>
        <w:t xml:space="preserve"> и</w:t>
      </w: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 xml:space="preserve"> </w:t>
      </w:r>
      <w:r w:rsidRPr="00FB2672">
        <w:rPr>
          <w:rFonts w:ascii="Times New Roman" w:hAnsi="Times New Roman"/>
          <w:i/>
          <w:sz w:val="18"/>
          <w:szCs w:val="18"/>
          <w:lang w:val="ru-RU" w:eastAsia="bg-BG"/>
        </w:rPr>
        <w:t>6</w:t>
      </w: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 xml:space="preserve"> се попълва от: 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при събирателно дружество - лицата по чл. 84, ал. 1 и чл. 89, ал. 1 от Търговския закон;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при командитно дружество - неограничено отговорните съдружници по чл. 105 от Търговския закон;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при дружество с ограничена отговорност - лицата по чл. 141, ал. 1 и 2 от Търговския закон, а при еднолично дружество с ограничена отговорност - лицата по чл. 147, ал. 1 от Търговския закон;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при акционерно дружество - лицата по чл. 241, ал. 1, чл. 242, ал. 1 и чл. 244, ал. 1 от Търговския закон;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при командитно дружество с акции - лицата по чл. 256 във връзка с чл. 244, ал. 1 от Търговския закон;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при едноличен търговец - физическото лице - търговец;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при клон на чуждестранно лице - лицето, което управлява и представлява клона или има аналогични права съгласно законодателството на държавата, в която клонът е регистриран;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 xml:space="preserve">- в случаите по т. 1 - </w:t>
      </w:r>
      <w:r>
        <w:rPr>
          <w:rFonts w:ascii="Times New Roman" w:hAnsi="Times New Roman"/>
          <w:i/>
          <w:sz w:val="18"/>
          <w:szCs w:val="18"/>
          <w:lang w:val="bg-BG" w:eastAsia="bg-BG"/>
        </w:rPr>
        <w:t>6</w:t>
      </w: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 xml:space="preserve"> - и прокуристите, когато има такива;</w:t>
      </w:r>
      <w:r w:rsidRPr="006D6A96">
        <w:rPr>
          <w:lang w:val="bg-BG"/>
        </w:rPr>
        <w:t xml:space="preserve"> </w:t>
      </w:r>
      <w:r>
        <w:rPr>
          <w:rFonts w:ascii="Times New Roman" w:hAnsi="Times New Roman"/>
          <w:i/>
          <w:sz w:val="18"/>
          <w:szCs w:val="18"/>
          <w:lang w:val="bg-BG" w:eastAsia="bg-BG"/>
        </w:rPr>
        <w:t>К</w:t>
      </w:r>
      <w:r w:rsidRPr="0003563C">
        <w:rPr>
          <w:rFonts w:ascii="Times New Roman" w:hAnsi="Times New Roman"/>
          <w:i/>
          <w:sz w:val="18"/>
          <w:szCs w:val="18"/>
          <w:lang w:val="bg-BG" w:eastAsia="bg-BG"/>
        </w:rPr>
        <w:t>огато лицето има повече от един прокурист, декларацията се подава само от прокуриста, в чиято представителна власт е включена територията на Република България</w:t>
      </w:r>
    </w:p>
    <w:p w:rsidR="007C0735" w:rsidRPr="00E44262" w:rsidRDefault="007C0735" w:rsidP="00E35F62">
      <w:pPr>
        <w:spacing w:after="0" w:line="240" w:lineRule="auto"/>
        <w:ind w:right="-567"/>
        <w:jc w:val="both"/>
        <w:rPr>
          <w:rFonts w:ascii="Times New Roman" w:hAnsi="Times New Roman"/>
          <w:i/>
          <w:sz w:val="18"/>
          <w:szCs w:val="18"/>
          <w:lang w:val="bg-BG" w:eastAsia="bg-BG"/>
        </w:rPr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- в останалите случаи, включително за чуждестранните лица - лицата, които представляват, управляват и контролират кандидата или участника съгласно законодателството на държавата, в която са установени.</w:t>
      </w:r>
    </w:p>
    <w:p w:rsidR="007C0735" w:rsidRDefault="007C0735" w:rsidP="00E35F62">
      <w:pPr>
        <w:pStyle w:val="FootnoteText"/>
      </w:pP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Когато участникът се представлява от повече от едно ли</w:t>
      </w:r>
      <w:r>
        <w:rPr>
          <w:rFonts w:ascii="Times New Roman" w:hAnsi="Times New Roman"/>
          <w:i/>
          <w:sz w:val="18"/>
          <w:szCs w:val="18"/>
          <w:lang w:val="bg-BG" w:eastAsia="bg-BG"/>
        </w:rPr>
        <w:t xml:space="preserve">це, декларацията по т. 3, 4 и 5 </w:t>
      </w: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>се подписва от лицето, което може самостоятелно да го предста</w:t>
      </w:r>
      <w:r>
        <w:rPr>
          <w:rFonts w:ascii="Times New Roman" w:hAnsi="Times New Roman"/>
          <w:i/>
          <w:sz w:val="18"/>
          <w:szCs w:val="18"/>
          <w:lang w:val="bg-BG" w:eastAsia="bg-BG"/>
        </w:rPr>
        <w:t xml:space="preserve">влява, по арг. от </w:t>
      </w:r>
      <w:r w:rsidRPr="00E44262">
        <w:rPr>
          <w:rFonts w:ascii="Times New Roman" w:hAnsi="Times New Roman"/>
          <w:i/>
          <w:sz w:val="18"/>
          <w:szCs w:val="18"/>
          <w:lang w:val="bg-BG" w:eastAsia="bg-BG"/>
        </w:rPr>
        <w:t xml:space="preserve"> чл. 97, ал. 6 от ППЗОП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35" w:rsidRDefault="007C0735">
    <w:pPr>
      <w:pStyle w:val="Header"/>
    </w:pPr>
    <w:r>
      <w:rPr>
        <w:lang w:val="bg-BG"/>
      </w:rPr>
      <w:tab/>
    </w:r>
    <w:r>
      <w:rPr>
        <w:lang w:val="bg-BG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17DB5"/>
    <w:multiLevelType w:val="hybridMultilevel"/>
    <w:tmpl w:val="865290E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2A28"/>
    <w:rsid w:val="00014F0E"/>
    <w:rsid w:val="0003085E"/>
    <w:rsid w:val="0003563C"/>
    <w:rsid w:val="000608B6"/>
    <w:rsid w:val="000931E9"/>
    <w:rsid w:val="000E3CD6"/>
    <w:rsid w:val="000E6DFF"/>
    <w:rsid w:val="0014007C"/>
    <w:rsid w:val="001469DA"/>
    <w:rsid w:val="00233264"/>
    <w:rsid w:val="002E6ED0"/>
    <w:rsid w:val="00324A4C"/>
    <w:rsid w:val="003314DD"/>
    <w:rsid w:val="003512A7"/>
    <w:rsid w:val="003A0343"/>
    <w:rsid w:val="004D0753"/>
    <w:rsid w:val="004E7183"/>
    <w:rsid w:val="004F7664"/>
    <w:rsid w:val="0051596C"/>
    <w:rsid w:val="00517CCE"/>
    <w:rsid w:val="00565E26"/>
    <w:rsid w:val="005816F0"/>
    <w:rsid w:val="005A6607"/>
    <w:rsid w:val="005D2F16"/>
    <w:rsid w:val="005E5E31"/>
    <w:rsid w:val="005F32A8"/>
    <w:rsid w:val="00630E7D"/>
    <w:rsid w:val="00662708"/>
    <w:rsid w:val="00671A68"/>
    <w:rsid w:val="006C7674"/>
    <w:rsid w:val="006D6A96"/>
    <w:rsid w:val="007533DA"/>
    <w:rsid w:val="007C0735"/>
    <w:rsid w:val="007F1195"/>
    <w:rsid w:val="00811649"/>
    <w:rsid w:val="008121C8"/>
    <w:rsid w:val="00814117"/>
    <w:rsid w:val="008352D5"/>
    <w:rsid w:val="00844F0D"/>
    <w:rsid w:val="00867A4B"/>
    <w:rsid w:val="008777C5"/>
    <w:rsid w:val="008959BF"/>
    <w:rsid w:val="008E16F7"/>
    <w:rsid w:val="008E732B"/>
    <w:rsid w:val="009063EF"/>
    <w:rsid w:val="00930C49"/>
    <w:rsid w:val="009A7DF7"/>
    <w:rsid w:val="009C505E"/>
    <w:rsid w:val="009C5680"/>
    <w:rsid w:val="00A25EE5"/>
    <w:rsid w:val="00A30300"/>
    <w:rsid w:val="00A323F9"/>
    <w:rsid w:val="00A370F9"/>
    <w:rsid w:val="00A5218A"/>
    <w:rsid w:val="00B24501"/>
    <w:rsid w:val="00B70100"/>
    <w:rsid w:val="00BD12A3"/>
    <w:rsid w:val="00BE5B2E"/>
    <w:rsid w:val="00C446CF"/>
    <w:rsid w:val="00CA44DF"/>
    <w:rsid w:val="00D24A22"/>
    <w:rsid w:val="00D80267"/>
    <w:rsid w:val="00D82BE2"/>
    <w:rsid w:val="00DB57E2"/>
    <w:rsid w:val="00DC0F1D"/>
    <w:rsid w:val="00DF30D2"/>
    <w:rsid w:val="00DF7677"/>
    <w:rsid w:val="00E35F62"/>
    <w:rsid w:val="00E44262"/>
    <w:rsid w:val="00E83CCC"/>
    <w:rsid w:val="00E94C16"/>
    <w:rsid w:val="00EC40C3"/>
    <w:rsid w:val="00F81BEF"/>
    <w:rsid w:val="00F82A28"/>
    <w:rsid w:val="00FB2672"/>
    <w:rsid w:val="00FD4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6F7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E3CD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5F32A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F3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F32A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F3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F32A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F3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32A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8E73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E732B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E732B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146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469D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46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469D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377&amp;ToPar=Art47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170</TotalTime>
  <Pages>3</Pages>
  <Words>811</Words>
  <Characters>4626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Vesselina Petrova</dc:creator>
  <cp:keywords/>
  <dc:description/>
  <cp:lastModifiedBy>Kindergarten</cp:lastModifiedBy>
  <cp:revision>54</cp:revision>
  <cp:lastPrinted>2016-07-11T10:53:00Z</cp:lastPrinted>
  <dcterms:created xsi:type="dcterms:W3CDTF">2016-05-14T11:28:00Z</dcterms:created>
  <dcterms:modified xsi:type="dcterms:W3CDTF">2016-07-11T10:53:00Z</dcterms:modified>
</cp:coreProperties>
</file>